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D346EA" w14:textId="11724388" w:rsidR="00A15193" w:rsidRDefault="00034A7A">
      <w:bookmarkStart w:id="0" w:name="_GoBack"/>
      <w:r>
        <w:rPr>
          <w:noProof/>
          <w:lang w:val="nl-BE" w:eastAsia="nl-B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79561B1" wp14:editId="72761C4F">
                <wp:simplePos x="0" y="0"/>
                <wp:positionH relativeFrom="column">
                  <wp:posOffset>1187355</wp:posOffset>
                </wp:positionH>
                <wp:positionV relativeFrom="paragraph">
                  <wp:posOffset>0</wp:posOffset>
                </wp:positionV>
                <wp:extent cx="7397750" cy="14199870"/>
                <wp:effectExtent l="0" t="0" r="0" b="0"/>
                <wp:wrapNone/>
                <wp:docPr id="8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0" cy="14199870"/>
                          <a:chOff x="0" y="0"/>
                          <a:chExt cx="7397750" cy="14199870"/>
                        </a:xfrm>
                      </wpg:grpSpPr>
                      <wpg:grpSp>
                        <wpg:cNvPr id="4" name="Groep 4"/>
                        <wpg:cNvGrpSpPr/>
                        <wpg:grpSpPr>
                          <a:xfrm>
                            <a:off x="0" y="0"/>
                            <a:ext cx="7397750" cy="14199870"/>
                            <a:chOff x="0" y="0"/>
                            <a:chExt cx="7397750" cy="14199870"/>
                          </a:xfrm>
                        </wpg:grpSpPr>
                        <pic:pic xmlns:pic="http://schemas.openxmlformats.org/drawingml/2006/picture">
                          <pic:nvPicPr>
                            <pic:cNvPr id="3" name="Afbeelding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270"/>
                            <a:stretch/>
                          </pic:blipFill>
                          <pic:spPr bwMode="auto">
                            <a:xfrm>
                              <a:off x="133350" y="9344025"/>
                              <a:ext cx="7127875" cy="48558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" name="Afbeelding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313"/>
                            <a:stretch/>
                          </pic:blipFill>
                          <pic:spPr bwMode="auto">
                            <a:xfrm>
                              <a:off x="0" y="0"/>
                              <a:ext cx="7397750" cy="50901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Afbeelding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3811"/>
                            <a:stretch/>
                          </pic:blipFill>
                          <pic:spPr bwMode="auto">
                            <a:xfrm>
                              <a:off x="0" y="5505450"/>
                              <a:ext cx="7390765" cy="37725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64" y="9894627"/>
                            <a:ext cx="169227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AE9EF" id="Groep 8" o:spid="_x0000_s1026" style="position:absolute;margin-left:93.5pt;margin-top:0;width:582.5pt;height:1118.1pt;z-index:251661312" coordsize="73977,141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">
                <v:group id="Groep 4" o:spid="_x0000_s1027" style="position:absolute;width:73977;height:141998" coordsize="73977,141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3" o:spid="_x0000_s1028" type="#_x0000_t75" style="position:absolute;left:1333;top:93440;width:71279;height:48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">
                    <v:imagedata r:id="rId8" o:title="" cropright="832f"/>
                    <v:path arrowok="t"/>
                  </v:shape>
                  <v:shape id="Afbeelding 1" o:spid="_x0000_s1029" type="#_x0000_t75" style="position:absolute;width:73977;height:50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">
                    <v:imagedata r:id="rId9" o:title="" cropbottom="860f"/>
                    <v:path arrowok="t"/>
                  </v:shape>
                  <v:shape id="Afbeelding 2" o:spid="_x0000_s1030" type="#_x0000_t75" style="position:absolute;top:55054;width:73907;height:37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">
                    <v:imagedata r:id="rId10" o:title="" cropbottom="9051f"/>
                    <v:path arrowok="t"/>
                  </v:shape>
                </v:group>
                <v:shape id="Afbeelding 7" o:spid="_x0000_s1031" type="#_x0000_t75" style="position:absolute;left:2183;top:98946;width:16923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  <w:bookmarkEnd w:id="0"/>
    </w:p>
    <w:p w14:paraId="5F5473F8" w14:textId="77777777" w:rsidR="00A15193" w:rsidRDefault="00A15193"/>
    <w:p w14:paraId="45F1DFB0" w14:textId="6F151EB4" w:rsidR="008A5F76" w:rsidRDefault="008A5F76"/>
    <w:sectPr w:rsidR="008A5F76" w:rsidSect="00A020CB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0CB"/>
    <w:rsid w:val="00034A7A"/>
    <w:rsid w:val="000F2AE2"/>
    <w:rsid w:val="006F3B34"/>
    <w:rsid w:val="008A5F76"/>
    <w:rsid w:val="00A020CB"/>
    <w:rsid w:val="00A15193"/>
    <w:rsid w:val="00D97D81"/>
    <w:rsid w:val="00F7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42214"/>
  <w15:chartTrackingRefBased/>
  <w15:docId w15:val="{CD6884E4-3313-4942-85FB-0CFE2DEE0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7F7A4FC.dotm</Template>
  <TotalTime>64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RealDolmen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Beeckman</dc:creator>
  <cp:keywords/>
  <dc:description/>
  <cp:lastModifiedBy>fh.local\sabee</cp:lastModifiedBy>
  <cp:revision>2</cp:revision>
  <cp:lastPrinted>2019-07-16T20:46:00Z</cp:lastPrinted>
  <dcterms:created xsi:type="dcterms:W3CDTF">2019-07-16T20:08:00Z</dcterms:created>
  <dcterms:modified xsi:type="dcterms:W3CDTF">2019-07-16T21:12:00Z</dcterms:modified>
</cp:coreProperties>
</file>